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712" w:rsidRDefault="00AA152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margin">
                  <wp:posOffset>485775</wp:posOffset>
                </wp:positionH>
                <wp:positionV relativeFrom="paragraph">
                  <wp:posOffset>1990725</wp:posOffset>
                </wp:positionV>
                <wp:extent cx="4737100" cy="591502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0" cy="5915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CF8" w:rsidRDefault="001E0CF8"/>
                          <w:p w:rsidR="00F90E28" w:rsidRPr="003F4636" w:rsidRDefault="006123F0" w:rsidP="00F90E28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3F4636">
                              <w:rPr>
                                <w:b/>
                                <w:sz w:val="52"/>
                                <w:szCs w:val="52"/>
                              </w:rPr>
                              <w:t>Covid</w:t>
                            </w:r>
                            <w:proofErr w:type="spellEnd"/>
                            <w:r w:rsidRPr="003F4636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– 19 Update 13 March 2020</w:t>
                            </w:r>
                          </w:p>
                          <w:p w:rsidR="00F90E28" w:rsidRPr="003F4636" w:rsidRDefault="00F90E28" w:rsidP="00F90E28">
                            <w:pPr>
                              <w:jc w:val="center"/>
                            </w:pPr>
                          </w:p>
                          <w:p w:rsidR="00F90E28" w:rsidRPr="003F4636" w:rsidRDefault="006123F0" w:rsidP="00F90E2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F4636">
                              <w:rPr>
                                <w:sz w:val="48"/>
                                <w:szCs w:val="48"/>
                              </w:rPr>
                              <w:t>In light of the Government decision to keep all scho</w:t>
                            </w:r>
                            <w:bookmarkStart w:id="0" w:name="_GoBack"/>
                            <w:bookmarkEnd w:id="0"/>
                            <w:r w:rsidRPr="003F4636">
                              <w:rPr>
                                <w:sz w:val="48"/>
                                <w:szCs w:val="48"/>
                              </w:rPr>
                              <w:t>ols open we will continue to monitor the situation closely. Please check your text messages and the school website regularly. I will also post any updated information on the St John’s Parish Facebook page.</w:t>
                            </w:r>
                          </w:p>
                          <w:p w:rsidR="006123F0" w:rsidRPr="003F4636" w:rsidRDefault="006123F0" w:rsidP="00F90E2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F4636">
                              <w:rPr>
                                <w:sz w:val="48"/>
                                <w:szCs w:val="48"/>
                              </w:rPr>
                              <w:t>Many thanks</w:t>
                            </w:r>
                            <w:r w:rsidR="0075683D" w:rsidRPr="003F4636">
                              <w:rPr>
                                <w:sz w:val="48"/>
                                <w:szCs w:val="48"/>
                              </w:rPr>
                              <w:t>,</w:t>
                            </w:r>
                          </w:p>
                          <w:p w:rsidR="006123F0" w:rsidRPr="003F4636" w:rsidRDefault="006123F0" w:rsidP="00F90E2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F4636">
                              <w:rPr>
                                <w:sz w:val="48"/>
                                <w:szCs w:val="48"/>
                              </w:rPr>
                              <w:t xml:space="preserve">Miss Keegan </w:t>
                            </w:r>
                          </w:p>
                          <w:p w:rsidR="00F90E28" w:rsidRPr="00AA1521" w:rsidRDefault="00F90E28" w:rsidP="00F90E28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D1246F" w:rsidRPr="00F90E28" w:rsidRDefault="00D1246F" w:rsidP="00F90E2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D1246F" w:rsidRDefault="00D124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25pt;margin-top:156.75pt;width:373pt;height:465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" stroked="f">
                <v:fill opacity="0"/>
                <v:textbox>
                  <w:txbxContent>
                    <w:p w:rsidR="001E0CF8" w:rsidRDefault="001E0CF8"/>
                    <w:p w:rsidR="00F90E28" w:rsidRPr="003F4636" w:rsidRDefault="006123F0" w:rsidP="00F90E28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3F4636">
                        <w:rPr>
                          <w:b/>
                          <w:sz w:val="52"/>
                          <w:szCs w:val="52"/>
                        </w:rPr>
                        <w:t>Covid</w:t>
                      </w:r>
                      <w:proofErr w:type="spellEnd"/>
                      <w:r w:rsidRPr="003F4636">
                        <w:rPr>
                          <w:b/>
                          <w:sz w:val="52"/>
                          <w:szCs w:val="52"/>
                        </w:rPr>
                        <w:t xml:space="preserve"> – 19 Update 13 March 2020</w:t>
                      </w:r>
                    </w:p>
                    <w:p w:rsidR="00F90E28" w:rsidRPr="003F4636" w:rsidRDefault="00F90E28" w:rsidP="00F90E28">
                      <w:pPr>
                        <w:jc w:val="center"/>
                      </w:pPr>
                    </w:p>
                    <w:p w:rsidR="00F90E28" w:rsidRPr="003F4636" w:rsidRDefault="006123F0" w:rsidP="00F90E2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3F4636">
                        <w:rPr>
                          <w:sz w:val="48"/>
                          <w:szCs w:val="48"/>
                        </w:rPr>
                        <w:t>In light of the Government decision to keep all scho</w:t>
                      </w:r>
                      <w:bookmarkStart w:id="1" w:name="_GoBack"/>
                      <w:bookmarkEnd w:id="1"/>
                      <w:r w:rsidRPr="003F4636">
                        <w:rPr>
                          <w:sz w:val="48"/>
                          <w:szCs w:val="48"/>
                        </w:rPr>
                        <w:t>ols open we will continue to monitor the situation closely. Please check your text messages and the school website regularly. I will also post any updated information on the St John’s Parish Facebook page.</w:t>
                      </w:r>
                    </w:p>
                    <w:p w:rsidR="006123F0" w:rsidRPr="003F4636" w:rsidRDefault="006123F0" w:rsidP="00F90E2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3F4636">
                        <w:rPr>
                          <w:sz w:val="48"/>
                          <w:szCs w:val="48"/>
                        </w:rPr>
                        <w:t>Many thanks</w:t>
                      </w:r>
                      <w:r w:rsidR="0075683D" w:rsidRPr="003F4636">
                        <w:rPr>
                          <w:sz w:val="48"/>
                          <w:szCs w:val="48"/>
                        </w:rPr>
                        <w:t>,</w:t>
                      </w:r>
                    </w:p>
                    <w:p w:rsidR="006123F0" w:rsidRPr="003F4636" w:rsidRDefault="006123F0" w:rsidP="00F90E2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3F4636">
                        <w:rPr>
                          <w:sz w:val="48"/>
                          <w:szCs w:val="48"/>
                        </w:rPr>
                        <w:t xml:space="preserve">Miss Keegan </w:t>
                      </w:r>
                    </w:p>
                    <w:p w:rsidR="00F90E28" w:rsidRPr="00AA1521" w:rsidRDefault="00F90E28" w:rsidP="00F90E28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D1246F" w:rsidRPr="00F90E28" w:rsidRDefault="00D1246F" w:rsidP="00F90E28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D1246F" w:rsidRDefault="00D1246F"/>
                  </w:txbxContent>
                </v:textbox>
                <w10:wrap type="through" anchorx="margin"/>
              </v:shape>
            </w:pict>
          </mc:Fallback>
        </mc:AlternateContent>
      </w:r>
      <w:r w:rsidR="00D124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7943215</wp:posOffset>
                </wp:positionV>
                <wp:extent cx="3686175" cy="7524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752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246F" w:rsidRDefault="00D1246F" w:rsidP="00D1246F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1246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St. Kevin’s Primary School,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1246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446 Falls Road,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1246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Belfast,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1246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Northern Ireland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D1246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BT12 6EN</w:t>
                            </w:r>
                            <w:r w:rsidRPr="00D1246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 </w:t>
                            </w:r>
                            <w:r w:rsidRPr="00D1246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Tel: 02890 326 791   </w:t>
                            </w:r>
                          </w:p>
                          <w:p w:rsidR="00D1246F" w:rsidRPr="00D1246F" w:rsidRDefault="003F4636" w:rsidP="00D1246F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hyperlink r:id="rId4" w:history="1">
                              <w:r w:rsidR="00D1246F" w:rsidRPr="00D1246F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6"/>
                                </w:rPr>
                                <w:t>https://www.stkevinsprimaryschool.org/</w:t>
                              </w:r>
                            </w:hyperlink>
                          </w:p>
                          <w:p w:rsidR="00D1246F" w:rsidRDefault="00D124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625.45pt;width:290.25pt;height:59.2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" fillcolor="white [3201]" stroked="f" strokeweight=".5pt">
                <v:fill opacity="0"/>
                <v:textbox>
                  <w:txbxContent>
                    <w:p w:rsidR="00D1246F" w:rsidRDefault="00D1246F" w:rsidP="00D1246F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D1246F">
                        <w:rPr>
                          <w:color w:val="FFFFFF" w:themeColor="background1"/>
                          <w:sz w:val="16"/>
                          <w:szCs w:val="16"/>
                        </w:rPr>
                        <w:t>St. Kevin’s Primary School,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D1246F">
                        <w:rPr>
                          <w:color w:val="FFFFFF" w:themeColor="background1"/>
                          <w:sz w:val="16"/>
                          <w:szCs w:val="16"/>
                        </w:rPr>
                        <w:t>446 Falls Road,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D1246F">
                        <w:rPr>
                          <w:color w:val="FFFFFF" w:themeColor="background1"/>
                          <w:sz w:val="16"/>
                          <w:szCs w:val="16"/>
                        </w:rPr>
                        <w:t>Belfast,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D1246F">
                        <w:rPr>
                          <w:color w:val="FFFFFF" w:themeColor="background1"/>
                          <w:sz w:val="16"/>
                          <w:szCs w:val="16"/>
                        </w:rPr>
                        <w:t>Northern Ireland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Pr="00D1246F">
                        <w:rPr>
                          <w:color w:val="FFFFFF" w:themeColor="background1"/>
                          <w:sz w:val="16"/>
                          <w:szCs w:val="16"/>
                        </w:rPr>
                        <w:t>BT12 6EN</w:t>
                      </w:r>
                      <w:r w:rsidRPr="00D1246F">
                        <w:rPr>
                          <w:color w:val="FFFFFF" w:themeColor="background1"/>
                          <w:sz w:val="16"/>
                          <w:szCs w:val="16"/>
                        </w:rPr>
                        <w:br/>
                        <w:t> </w:t>
                      </w:r>
                      <w:r w:rsidRPr="00D1246F">
                        <w:rPr>
                          <w:color w:val="FFFFFF" w:themeColor="background1"/>
                          <w:sz w:val="16"/>
                          <w:szCs w:val="16"/>
                        </w:rPr>
                        <w:br/>
                        <w:t>Tel: 02890 326 791   </w:t>
                      </w:r>
                    </w:p>
                    <w:p w:rsidR="00D1246F" w:rsidRPr="00D1246F" w:rsidRDefault="00D1246F" w:rsidP="00D1246F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hyperlink r:id="rId5" w:history="1">
                        <w:r w:rsidRPr="00D1246F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  <w:t>https://www.stkevinsprimaryschool.org/</w:t>
                        </w:r>
                      </w:hyperlink>
                    </w:p>
                    <w:p w:rsidR="00D1246F" w:rsidRDefault="00D1246F"/>
                  </w:txbxContent>
                </v:textbox>
                <w10:wrap anchorx="margin"/>
              </v:shape>
            </w:pict>
          </mc:Fallback>
        </mc:AlternateContent>
      </w:r>
      <w:r w:rsidR="00D1246F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1723390</wp:posOffset>
            </wp:positionV>
            <wp:extent cx="5695950" cy="7115175"/>
            <wp:effectExtent l="0" t="0" r="0" b="9525"/>
            <wp:wrapTight wrapText="bothSides">
              <wp:wrapPolygon edited="0">
                <wp:start x="0" y="0"/>
                <wp:lineTo x="0" y="21571"/>
                <wp:lineTo x="21528" y="21571"/>
                <wp:lineTo x="2152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524" r="81685" b="4274"/>
                    <a:stretch/>
                  </pic:blipFill>
                  <pic:spPr bwMode="auto">
                    <a:xfrm>
                      <a:off x="0" y="0"/>
                      <a:ext cx="5695950" cy="711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CF8">
        <w:rPr>
          <w:noProof/>
          <w:lang w:eastAsia="en-GB"/>
        </w:rPr>
        <w:drawing>
          <wp:inline distT="0" distB="0" distL="0" distR="0" wp14:anchorId="6357B8EF" wp14:editId="270B3BD1">
            <wp:extent cx="5699155" cy="17224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738" t="15174" r="19859" b="51833"/>
                    <a:stretch/>
                  </pic:blipFill>
                  <pic:spPr bwMode="auto">
                    <a:xfrm>
                      <a:off x="0" y="0"/>
                      <a:ext cx="5744656" cy="1736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57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F8"/>
    <w:rsid w:val="001E0CF8"/>
    <w:rsid w:val="003F4636"/>
    <w:rsid w:val="006123F0"/>
    <w:rsid w:val="0075683D"/>
    <w:rsid w:val="00AA1521"/>
    <w:rsid w:val="00D1246F"/>
    <w:rsid w:val="00EA5712"/>
    <w:rsid w:val="00F90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7B7AC5-6CA6-4AD5-92FA-2FA2191DE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0E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E2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24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stkevinsprimaryschool.org/" TargetMode="External"/><Relationship Id="rId4" Type="http://schemas.openxmlformats.org/officeDocument/2006/relationships/hyperlink" Target="https://www.stkevinsprimaryschool.org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F502CC82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Keegan</dc:creator>
  <cp:keywords/>
  <dc:description/>
  <cp:lastModifiedBy>F Keegan</cp:lastModifiedBy>
  <cp:revision>5</cp:revision>
  <cp:lastPrinted>2020-03-13T12:57:00Z</cp:lastPrinted>
  <dcterms:created xsi:type="dcterms:W3CDTF">2020-03-13T09:25:00Z</dcterms:created>
  <dcterms:modified xsi:type="dcterms:W3CDTF">2020-03-13T12:57:00Z</dcterms:modified>
</cp:coreProperties>
</file>