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712" w:rsidRDefault="0026294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1990725</wp:posOffset>
                </wp:positionV>
                <wp:extent cx="4737100" cy="56864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5686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CF8" w:rsidRDefault="001E0CF8"/>
                          <w:p w:rsidR="00F90E28" w:rsidRPr="00262941" w:rsidRDefault="006123F0" w:rsidP="00F90E28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262941">
                              <w:rPr>
                                <w:b/>
                                <w:sz w:val="52"/>
                                <w:szCs w:val="52"/>
                              </w:rPr>
                              <w:t>Covid</w:t>
                            </w:r>
                            <w:proofErr w:type="spellEnd"/>
                            <w:r w:rsidRPr="00262941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– 19 </w:t>
                            </w:r>
                            <w:r w:rsidR="00AC7082" w:rsidRPr="00262941">
                              <w:rPr>
                                <w:b/>
                                <w:sz w:val="52"/>
                                <w:szCs w:val="52"/>
                              </w:rPr>
                              <w:t>Directive regarding Sacraments</w:t>
                            </w:r>
                          </w:p>
                          <w:p w:rsidR="00F90E28" w:rsidRPr="00262941" w:rsidRDefault="00F90E28" w:rsidP="00F90E28">
                            <w:pPr>
                              <w:jc w:val="center"/>
                            </w:pPr>
                          </w:p>
                          <w:p w:rsidR="00AC7082" w:rsidRPr="00262941" w:rsidRDefault="00AC7082" w:rsidP="00F90E2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62941">
                              <w:rPr>
                                <w:sz w:val="48"/>
                                <w:szCs w:val="48"/>
                              </w:rPr>
                              <w:t>We have been advised that the Bishop has suspended First Confession, First Communion and Confirmation. We will keep parents updated as we receive more clarification.</w:t>
                            </w:r>
                          </w:p>
                          <w:p w:rsidR="00AC7082" w:rsidRPr="00262941" w:rsidRDefault="00AC7082" w:rsidP="00F90E2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123F0" w:rsidRPr="00262941" w:rsidRDefault="006123F0" w:rsidP="00F90E2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62941">
                              <w:rPr>
                                <w:sz w:val="48"/>
                                <w:szCs w:val="48"/>
                              </w:rPr>
                              <w:t>Many thanks</w:t>
                            </w:r>
                            <w:r w:rsidR="0075683D" w:rsidRPr="00262941">
                              <w:rPr>
                                <w:sz w:val="48"/>
                                <w:szCs w:val="48"/>
                              </w:rPr>
                              <w:t>,</w:t>
                            </w:r>
                          </w:p>
                          <w:p w:rsidR="006123F0" w:rsidRPr="00262941" w:rsidRDefault="006123F0" w:rsidP="00F90E2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62941">
                              <w:rPr>
                                <w:sz w:val="48"/>
                                <w:szCs w:val="48"/>
                              </w:rPr>
                              <w:t xml:space="preserve">Miss Keegan </w:t>
                            </w:r>
                          </w:p>
                          <w:p w:rsidR="00F90E28" w:rsidRPr="00262941" w:rsidRDefault="00F90E28" w:rsidP="00F90E28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D1246F" w:rsidRPr="00262941" w:rsidRDefault="00D1246F" w:rsidP="00F90E28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D1246F" w:rsidRDefault="00D124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25pt;margin-top:156.75pt;width:373pt;height:447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" stroked="f">
                <v:fill opacity="0"/>
                <v:textbox>
                  <w:txbxContent>
                    <w:p w:rsidR="001E0CF8" w:rsidRDefault="001E0CF8"/>
                    <w:p w:rsidR="00F90E28" w:rsidRPr="00262941" w:rsidRDefault="006123F0" w:rsidP="00F90E28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262941">
                        <w:rPr>
                          <w:b/>
                          <w:sz w:val="52"/>
                          <w:szCs w:val="52"/>
                        </w:rPr>
                        <w:t>Covid</w:t>
                      </w:r>
                      <w:proofErr w:type="spellEnd"/>
                      <w:r w:rsidRPr="00262941">
                        <w:rPr>
                          <w:b/>
                          <w:sz w:val="52"/>
                          <w:szCs w:val="52"/>
                        </w:rPr>
                        <w:t xml:space="preserve"> – 19 </w:t>
                      </w:r>
                      <w:r w:rsidR="00AC7082" w:rsidRPr="00262941">
                        <w:rPr>
                          <w:b/>
                          <w:sz w:val="52"/>
                          <w:szCs w:val="52"/>
                        </w:rPr>
                        <w:t>Directive regarding Sacraments</w:t>
                      </w:r>
                    </w:p>
                    <w:p w:rsidR="00F90E28" w:rsidRPr="00262941" w:rsidRDefault="00F90E28" w:rsidP="00F90E28">
                      <w:pPr>
                        <w:jc w:val="center"/>
                      </w:pPr>
                    </w:p>
                    <w:p w:rsidR="00AC7082" w:rsidRPr="00262941" w:rsidRDefault="00AC7082" w:rsidP="00F90E2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62941">
                        <w:rPr>
                          <w:sz w:val="48"/>
                          <w:szCs w:val="48"/>
                        </w:rPr>
                        <w:t>We have been advised that the Bishop has suspended First Confession, First Communion and Confirmation. We will keep parents updated as we receive more clarification.</w:t>
                      </w:r>
                    </w:p>
                    <w:p w:rsidR="00AC7082" w:rsidRPr="00262941" w:rsidRDefault="00AC7082" w:rsidP="00F90E2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123F0" w:rsidRPr="00262941" w:rsidRDefault="006123F0" w:rsidP="00F90E2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62941">
                        <w:rPr>
                          <w:sz w:val="48"/>
                          <w:szCs w:val="48"/>
                        </w:rPr>
                        <w:t>Many thanks</w:t>
                      </w:r>
                      <w:r w:rsidR="0075683D" w:rsidRPr="00262941">
                        <w:rPr>
                          <w:sz w:val="48"/>
                          <w:szCs w:val="48"/>
                        </w:rPr>
                        <w:t>,</w:t>
                      </w:r>
                    </w:p>
                    <w:p w:rsidR="006123F0" w:rsidRPr="00262941" w:rsidRDefault="006123F0" w:rsidP="00F90E2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62941">
                        <w:rPr>
                          <w:sz w:val="48"/>
                          <w:szCs w:val="48"/>
                        </w:rPr>
                        <w:t xml:space="preserve">Miss Keegan </w:t>
                      </w:r>
                    </w:p>
                    <w:p w:rsidR="00F90E28" w:rsidRPr="00262941" w:rsidRDefault="00F90E28" w:rsidP="00F90E28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D1246F" w:rsidRPr="00262941" w:rsidRDefault="00D1246F" w:rsidP="00F90E28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D1246F" w:rsidRDefault="00D1246F"/>
                  </w:txbxContent>
                </v:textbox>
                <w10:wrap type="through" anchorx="margin"/>
              </v:shape>
            </w:pict>
          </mc:Fallback>
        </mc:AlternateContent>
      </w:r>
      <w:r w:rsidR="00D124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7943215</wp:posOffset>
                </wp:positionV>
                <wp:extent cx="3686175" cy="752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752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246F" w:rsidRDefault="00D1246F" w:rsidP="00D1246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St. Kevin’s Primary School,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446 Falls Road,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Belfast,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Northern Ireland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BT12 6EN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 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Tel: 02890 326 791   </w:t>
                            </w:r>
                          </w:p>
                          <w:p w:rsidR="00D1246F" w:rsidRPr="00D1246F" w:rsidRDefault="00262941" w:rsidP="00D1246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hyperlink r:id="rId4" w:history="1">
                              <w:r w:rsidR="00D1246F" w:rsidRPr="00D1246F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</w:rPr>
                                <w:t>https://www.stkevinsprimaryschool.org/</w:t>
                              </w:r>
                            </w:hyperlink>
                          </w:p>
                          <w:p w:rsidR="00D1246F" w:rsidRDefault="00D12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625.45pt;width:290.25pt;height:59.2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" fillcolor="white [3201]" stroked="f" strokeweight=".5pt">
                <v:fill opacity="0"/>
                <v:textbox>
                  <w:txbxContent>
                    <w:p w:rsidR="00D1246F" w:rsidRDefault="00D1246F" w:rsidP="00D1246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t>St. Kevin’s Primary School,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t>446 Falls Road,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t>Belfast,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t>Northern Ireland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t>BT12 6EN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br/>
                        <w:t> 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br/>
                        <w:t>Tel: 02890 326 791   </w:t>
                      </w:r>
                    </w:p>
                    <w:p w:rsidR="00D1246F" w:rsidRPr="00D1246F" w:rsidRDefault="00D1246F" w:rsidP="00D1246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hyperlink r:id="rId5" w:history="1">
                        <w:r w:rsidRPr="00D1246F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>https://www.stkevinsprimaryschool.org/</w:t>
                        </w:r>
                      </w:hyperlink>
                    </w:p>
                    <w:p w:rsidR="00D1246F" w:rsidRDefault="00D1246F"/>
                  </w:txbxContent>
                </v:textbox>
                <w10:wrap anchorx="margin"/>
              </v:shape>
            </w:pict>
          </mc:Fallback>
        </mc:AlternateContent>
      </w:r>
      <w:r w:rsidR="00D1246F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1723390</wp:posOffset>
            </wp:positionV>
            <wp:extent cx="5695950" cy="7115175"/>
            <wp:effectExtent l="0" t="0" r="0" b="9525"/>
            <wp:wrapTight wrapText="bothSides">
              <wp:wrapPolygon edited="0">
                <wp:start x="0" y="0"/>
                <wp:lineTo x="0" y="21571"/>
                <wp:lineTo x="21528" y="21571"/>
                <wp:lineTo x="215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524" r="81685" b="4274"/>
                    <a:stretch/>
                  </pic:blipFill>
                  <pic:spPr bwMode="auto">
                    <a:xfrm>
                      <a:off x="0" y="0"/>
                      <a:ext cx="5695950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CF8">
        <w:rPr>
          <w:noProof/>
          <w:lang w:eastAsia="en-GB"/>
        </w:rPr>
        <w:drawing>
          <wp:inline distT="0" distB="0" distL="0" distR="0" wp14:anchorId="6357B8EF" wp14:editId="270B3BD1">
            <wp:extent cx="5699155" cy="1722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38" t="15174" r="19859" b="51833"/>
                    <a:stretch/>
                  </pic:blipFill>
                  <pic:spPr bwMode="auto">
                    <a:xfrm>
                      <a:off x="0" y="0"/>
                      <a:ext cx="5744656" cy="173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7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F8"/>
    <w:rsid w:val="001E0CF8"/>
    <w:rsid w:val="00262941"/>
    <w:rsid w:val="006123F0"/>
    <w:rsid w:val="0075683D"/>
    <w:rsid w:val="00AC7082"/>
    <w:rsid w:val="00D1246F"/>
    <w:rsid w:val="00EA5712"/>
    <w:rsid w:val="00F9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7B7AC5-6CA6-4AD5-92FA-2FA2191DE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E2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24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stkevinsprimaryschool.org/" TargetMode="External"/><Relationship Id="rId4" Type="http://schemas.openxmlformats.org/officeDocument/2006/relationships/hyperlink" Target="https://www.stkevinsprimaryschool.or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AF3978CA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Keegan</dc:creator>
  <cp:keywords/>
  <dc:description/>
  <cp:lastModifiedBy>F Keegan</cp:lastModifiedBy>
  <cp:revision>3</cp:revision>
  <cp:lastPrinted>2020-03-13T12:57:00Z</cp:lastPrinted>
  <dcterms:created xsi:type="dcterms:W3CDTF">2020-03-13T12:48:00Z</dcterms:created>
  <dcterms:modified xsi:type="dcterms:W3CDTF">2020-03-13T13:02:00Z</dcterms:modified>
</cp:coreProperties>
</file>